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5DB" w:rsidRDefault="007A1F39">
      <w:pPr>
        <w:pStyle w:val="Date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>
                <wp:simplePos x="0" y="0"/>
                <wp:positionH relativeFrom="margin">
                  <wp:align>right</wp:align>
                </wp:positionH>
                <mc:AlternateContent>
                  <mc:Choice Requires="wp14">
                    <wp:positionV relativeFrom="page">
                      <wp14:pctPosVOffset>5000</wp14:pctPosVOffset>
                    </wp:positionV>
                  </mc:Choice>
                  <mc:Fallback>
                    <wp:positionV relativeFrom="page">
                      <wp:posOffset>502920</wp:posOffset>
                    </wp:positionV>
                  </mc:Fallback>
                </mc:AlternateContent>
                <wp:extent cx="6305550" cy="1271016"/>
                <wp:effectExtent l="0" t="0" r="0" b="14605"/>
                <wp:wrapTopAndBottom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5550" cy="12710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5000" w:type="pct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552"/>
                              <w:gridCol w:w="2518"/>
                            </w:tblGrid>
                            <w:tr w:rsidR="004825DB">
                              <w:tc>
                                <w:tcPr>
                                  <w:tcW w:w="3750" w:type="pct"/>
                                </w:tcPr>
                                <w:p w:rsidR="004825DB" w:rsidRPr="000C635B" w:rsidRDefault="000C635B">
                                  <w:pPr>
                                    <w:pStyle w:val="Header"/>
                                    <w:rPr>
                                      <w:rFonts w:ascii="Impact" w:hAnsi="Impact"/>
                                    </w:rPr>
                                  </w:pPr>
                                  <w:r>
                                    <w:rPr>
                                      <w:rFonts w:ascii="Impact" w:hAnsi="Impact"/>
                                    </w:rPr>
                                    <w:t>Alan wiesbrook</w:t>
                                  </w:r>
                                </w:p>
                                <w:p w:rsidR="000C635B" w:rsidRDefault="000C635B">
                                  <w:pPr>
                                    <w:pStyle w:val="Header"/>
                                    <w:rPr>
                                      <w:rFonts w:ascii="Impact" w:hAnsi="Impact"/>
                                    </w:rPr>
                                  </w:pPr>
                                  <w:r>
                                    <w:rPr>
                                      <w:rFonts w:ascii="Impact" w:hAnsi="Impact"/>
                                    </w:rPr>
                                    <w:t>389 Poplar Drive Yorkville Il.60560</w:t>
                                  </w:r>
                                </w:p>
                                <w:p w:rsidR="000C635B" w:rsidRDefault="000C635B">
                                  <w:pPr>
                                    <w:pStyle w:val="Header"/>
                                    <w:rPr>
                                      <w:rFonts w:ascii="Impact" w:hAnsi="Impact"/>
                                    </w:rPr>
                                  </w:pPr>
                                  <w:r>
                                    <w:rPr>
                                      <w:rFonts w:ascii="Impact" w:hAnsi="Impact"/>
                                    </w:rPr>
                                    <w:t>630-742-0567</w:t>
                                  </w:r>
                                </w:p>
                                <w:p w:rsidR="004825DB" w:rsidRPr="000C635B" w:rsidRDefault="000C635B" w:rsidP="000C635B">
                                  <w:pPr>
                                    <w:pStyle w:val="Header"/>
                                    <w:rPr>
                                      <w:rFonts w:ascii="Impact" w:hAnsi="Impact"/>
                                    </w:rPr>
                                  </w:pPr>
                                  <w:r>
                                    <w:rPr>
                                      <w:rFonts w:ascii="Impact" w:hAnsi="Impact"/>
                                    </w:rPr>
                                    <w:t>awiesfarm@comcast.net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:rsidR="004825DB" w:rsidRPr="000C635B" w:rsidRDefault="00A338E9">
                                  <w:pPr>
                                    <w:pStyle w:val="Header"/>
                                    <w:jc w:val="right"/>
                                    <w:rPr>
                                      <w:rFonts w:ascii="Impact" w:hAnsi="Impact"/>
                                    </w:rPr>
                                  </w:pPr>
                                  <w:r>
                                    <w:rPr>
                                      <w:rFonts w:ascii="Impact" w:hAnsi="Impact"/>
                                    </w:rPr>
                                    <w:t>Docket No. FD-35952</w:t>
                                  </w:r>
                                </w:p>
                              </w:tc>
                            </w:tr>
                          </w:tbl>
                          <w:p w:rsidR="004825DB" w:rsidRDefault="004825DB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15000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5.3pt;margin-top:0;width:496.5pt;height:100.1pt;z-index:251659264;visibility:visible;mso-wrap-style:square;mso-width-percent:1000;mso-height-percent:150;mso-top-percent:50;mso-wrap-distance-left:9pt;mso-wrap-distance-top:0;mso-wrap-distance-right:9pt;mso-wrap-distance-bottom:0;mso-position-horizontal:right;mso-position-horizontal-relative:margin;mso-position-vertical-relative:page;mso-width-percent:1000;mso-height-percent:150;mso-top-percent:5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" o:allowoverlap="f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552"/>
                        <w:gridCol w:w="2518"/>
                      </w:tblGrid>
                      <w:tr w:rsidR="004825DB">
                        <w:tc>
                          <w:tcPr>
                            <w:tcW w:w="3750" w:type="pct"/>
                          </w:tcPr>
                          <w:p w:rsidR="004825DB" w:rsidRPr="000C635B" w:rsidRDefault="000C635B">
                            <w:pPr>
                              <w:pStyle w:val="Header"/>
                              <w:rPr>
                                <w:rFonts w:ascii="Impact" w:hAnsi="Impact"/>
                              </w:rPr>
                            </w:pPr>
                            <w:r>
                              <w:rPr>
                                <w:rFonts w:ascii="Impact" w:hAnsi="Impact"/>
                              </w:rPr>
                              <w:t>Alan wiesbrook</w:t>
                            </w:r>
                          </w:p>
                          <w:p w:rsidR="000C635B" w:rsidRDefault="000C635B">
                            <w:pPr>
                              <w:pStyle w:val="Header"/>
                              <w:rPr>
                                <w:rFonts w:ascii="Impact" w:hAnsi="Impact"/>
                              </w:rPr>
                            </w:pPr>
                            <w:r>
                              <w:rPr>
                                <w:rFonts w:ascii="Impact" w:hAnsi="Impact"/>
                              </w:rPr>
                              <w:t>389 Poplar Drive Yorkville Il.60560</w:t>
                            </w:r>
                          </w:p>
                          <w:p w:rsidR="000C635B" w:rsidRDefault="000C635B">
                            <w:pPr>
                              <w:pStyle w:val="Header"/>
                              <w:rPr>
                                <w:rFonts w:ascii="Impact" w:hAnsi="Impact"/>
                              </w:rPr>
                            </w:pPr>
                            <w:r>
                              <w:rPr>
                                <w:rFonts w:ascii="Impact" w:hAnsi="Impact"/>
                              </w:rPr>
                              <w:t>630-742-0567</w:t>
                            </w:r>
                          </w:p>
                          <w:p w:rsidR="004825DB" w:rsidRPr="000C635B" w:rsidRDefault="000C635B" w:rsidP="000C635B">
                            <w:pPr>
                              <w:pStyle w:val="Header"/>
                              <w:rPr>
                                <w:rFonts w:ascii="Impact" w:hAnsi="Impact"/>
                              </w:rPr>
                            </w:pPr>
                            <w:r>
                              <w:rPr>
                                <w:rFonts w:ascii="Impact" w:hAnsi="Impact"/>
                              </w:rPr>
                              <w:t>awiesfarm@comcast.net</w:t>
                            </w:r>
                          </w:p>
                        </w:tc>
                        <w:tc>
                          <w:tcPr>
                            <w:tcW w:w="1250" w:type="pct"/>
                          </w:tcPr>
                          <w:p w:rsidR="004825DB" w:rsidRPr="000C635B" w:rsidRDefault="00A338E9">
                            <w:pPr>
                              <w:pStyle w:val="Header"/>
                              <w:jc w:val="right"/>
                              <w:rPr>
                                <w:rFonts w:ascii="Impact" w:hAnsi="Impact"/>
                              </w:rPr>
                            </w:pPr>
                            <w:r>
                              <w:rPr>
                                <w:rFonts w:ascii="Impact" w:hAnsi="Impact"/>
                              </w:rPr>
                              <w:t>Docket No. FD-35952</w:t>
                            </w:r>
                          </w:p>
                        </w:tc>
                      </w:tr>
                    </w:tbl>
                    <w:p w:rsidR="004825DB" w:rsidRDefault="004825DB"/>
                  </w:txbxContent>
                </v:textbox>
                <w10:wrap type="topAndBottom" anchorx="margin" anchory="page"/>
              </v:shape>
            </w:pict>
          </mc:Fallback>
        </mc:AlternateContent>
      </w:r>
      <w:sdt>
        <w:sdtPr>
          <w:id w:val="1090121960"/>
          <w:placeholder>
            <w:docPart w:val="F367D1889F7946AFBF92DCD503126BC5"/>
          </w:placeholder>
          <w:date w:fullDate="2016-04-30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A338E9">
            <w:t>April 30, 2016</w:t>
          </w:r>
        </w:sdtContent>
      </w:sdt>
    </w:p>
    <w:p w:rsidR="004825DB" w:rsidRDefault="000C635B">
      <w:pPr>
        <w:pStyle w:val="Recipient"/>
      </w:pPr>
      <w:r>
        <w:t>Dave Navecky</w:t>
      </w:r>
    </w:p>
    <w:p w:rsidR="004825DB" w:rsidRDefault="000C635B">
      <w:r>
        <w:t>Environmental Analysis Surface Transportation Board</w:t>
      </w:r>
    </w:p>
    <w:p w:rsidR="000C635B" w:rsidRDefault="000C635B">
      <w:r>
        <w:t>395 E. Street SW</w:t>
      </w:r>
    </w:p>
    <w:p w:rsidR="000C635B" w:rsidRDefault="00A338E9">
      <w:r>
        <w:t>Washington DC 20423-0001</w:t>
      </w:r>
    </w:p>
    <w:p w:rsidR="004825DB" w:rsidRDefault="007A1F39">
      <w:pPr>
        <w:pStyle w:val="Salutation"/>
      </w:pPr>
      <w:r>
        <w:t xml:space="preserve">Dear </w:t>
      </w:r>
      <w:r w:rsidR="00357CB1">
        <w:t>Dave</w:t>
      </w:r>
      <w:r>
        <w:t>,</w:t>
      </w:r>
    </w:p>
    <w:p w:rsidR="004825DB" w:rsidRDefault="00357CB1" w:rsidP="00357CB1">
      <w:r>
        <w:t>I’</w:t>
      </w:r>
      <w:r w:rsidR="00367800">
        <w:t>m writing</w:t>
      </w:r>
      <w:r>
        <w:t xml:space="preserve"> to express my great concern regarding the G</w:t>
      </w:r>
      <w:r w:rsidR="00BA1309">
        <w:t>reat Lakes Basin Railroad</w:t>
      </w:r>
      <w:r>
        <w:t xml:space="preserve">. My family and </w:t>
      </w:r>
      <w:r w:rsidR="00BA1309">
        <w:t>I live and work in the area where</w:t>
      </w:r>
      <w:r w:rsidR="00367800">
        <w:t xml:space="preserve"> this</w:t>
      </w:r>
      <w:r w:rsidR="00BA1309">
        <w:t xml:space="preserve"> </w:t>
      </w:r>
      <w:r>
        <w:t>project</w:t>
      </w:r>
      <w:r w:rsidR="00BA1309">
        <w:t xml:space="preserve"> is planned. </w:t>
      </w:r>
      <w:r w:rsidR="00111185">
        <w:t xml:space="preserve">We chose to live here because of the rich farmland, the peaceful feeling, and </w:t>
      </w:r>
      <w:r w:rsidR="009642C7">
        <w:t xml:space="preserve">the </w:t>
      </w:r>
      <w:r w:rsidR="00111185">
        <w:t>values driven people. Illinois has some of the mos</w:t>
      </w:r>
      <w:r w:rsidR="005A5A5F">
        <w:t>t fruitful farmland</w:t>
      </w:r>
      <w:r w:rsidR="00111185">
        <w:t xml:space="preserve">, but I’m afraid that this project would cause catastrophic </w:t>
      </w:r>
      <w:r w:rsidR="00367800">
        <w:t>damage to it</w:t>
      </w:r>
      <w:r w:rsidR="00874DF7">
        <w:t>. The enormous amount of top-soil removal causing disruption and displacement of the land,</w:t>
      </w:r>
      <w:r w:rsidR="00AF3DE8">
        <w:t xml:space="preserve"> will result</w:t>
      </w:r>
      <w:r w:rsidR="00874DF7">
        <w:t xml:space="preserve"> in loss of nutrient rich soil. Also changes to the natural grade of land and damage to the drainage tiles, </w:t>
      </w:r>
      <w:r w:rsidR="00AF51D1">
        <w:t>affects the sub-soil drainage. Which can cause widespread flooding, erosion, and even render large areas of farmland useless. Hazardous materials and heavy metals have been found in areas contiguou</w:t>
      </w:r>
      <w:r w:rsidR="005A5A5F">
        <w:t>s to railroads. P</w:t>
      </w:r>
      <w:r w:rsidR="00AF51D1">
        <w:t>ossibl</w:t>
      </w:r>
      <w:r w:rsidR="005A5A5F">
        <w:t>e derailment/leaking</w:t>
      </w:r>
      <w:r w:rsidR="00AF51D1">
        <w:t xml:space="preserve"> </w:t>
      </w:r>
      <w:r w:rsidR="005A5A5F">
        <w:t xml:space="preserve">of </w:t>
      </w:r>
      <w:r w:rsidR="00AF51D1">
        <w:t>cars carrying chemicals would contaminate soil, and even the ground water below the soil.</w:t>
      </w:r>
      <w:r w:rsidR="00AF3DE8">
        <w:t xml:space="preserve"> This could destroy crops and endanger food production for us all. </w:t>
      </w:r>
    </w:p>
    <w:p w:rsidR="00FF535C" w:rsidRDefault="00AF3DE8" w:rsidP="00357CB1">
      <w:r>
        <w:t xml:space="preserve">Not only do these problems affect the land, but they also affect </w:t>
      </w:r>
      <w:r w:rsidR="00F51507">
        <w:t>vegetation and wildlife. Land changes, flooding,</w:t>
      </w:r>
      <w:r w:rsidR="00367800">
        <w:t xml:space="preserve"> and contamination can threaten </w:t>
      </w:r>
      <w:r w:rsidR="00F51507">
        <w:t xml:space="preserve">many wildlife and plant </w:t>
      </w:r>
      <w:r w:rsidR="00367800">
        <w:t>habitats</w:t>
      </w:r>
      <w:r w:rsidR="00F51507">
        <w:t xml:space="preserve">. Some of the endangered species along this proposed railway are; The Indiana Bat, The Long-Eared Bat, Eastern prairie fringed orchid, Leafy prairie clove, and the prairie bush clover. </w:t>
      </w:r>
      <w:r w:rsidR="00367800">
        <w:t xml:space="preserve">We must try to preserve our environment. </w:t>
      </w:r>
    </w:p>
    <w:p w:rsidR="00A338E9" w:rsidRDefault="00A338E9" w:rsidP="00357CB1">
      <w:r>
        <w:t>The railroad</w:t>
      </w:r>
      <w:r w:rsidR="009642C7">
        <w:t xml:space="preserve"> will cause</w:t>
      </w:r>
      <w:r>
        <w:t xml:space="preserve"> issues</w:t>
      </w:r>
      <w:r w:rsidR="009642C7">
        <w:t xml:space="preserve"> with area residents</w:t>
      </w:r>
      <w:r>
        <w:t xml:space="preserve"> as well. There are many train/vehicle collisions in rural areas. Also First Responders will have longer </w:t>
      </w:r>
      <w:r w:rsidR="005A5A5F">
        <w:t>travel times to help those in need</w:t>
      </w:r>
      <w:r w:rsidR="00B61C65">
        <w:t xml:space="preserve">. People losing money due to decreased land frutility, concern for health </w:t>
      </w:r>
      <w:r w:rsidR="005A5A5F">
        <w:t xml:space="preserve">risks </w:t>
      </w:r>
      <w:r w:rsidR="00367800">
        <w:t>from hazards,</w:t>
      </w:r>
      <w:r w:rsidR="00B61C65">
        <w:t xml:space="preserve"> and the added noise and stress to a formerly</w:t>
      </w:r>
      <w:r w:rsidR="005A5A5F">
        <w:t xml:space="preserve"> peaceful way of life, may be persuaded</w:t>
      </w:r>
      <w:r w:rsidR="00B61C65">
        <w:t xml:space="preserve"> to move away. </w:t>
      </w:r>
      <w:r w:rsidR="005A5A5F">
        <w:t xml:space="preserve">This </w:t>
      </w:r>
      <w:r w:rsidR="00FF535C">
        <w:t>causes even more struggle for those left behind. This will decrease property values, and land v</w:t>
      </w:r>
      <w:r w:rsidR="005A5A5F">
        <w:t>alues, decreasing the area</w:t>
      </w:r>
      <w:r w:rsidR="00367800">
        <w:t>’</w:t>
      </w:r>
      <w:r w:rsidR="005A5A5F">
        <w:t>s economy</w:t>
      </w:r>
      <w:r w:rsidR="005C6CC8">
        <w:t>, and serenity</w:t>
      </w:r>
      <w:r w:rsidR="00FF535C">
        <w:t xml:space="preserve"> for decades to come. </w:t>
      </w:r>
    </w:p>
    <w:p w:rsidR="005C6CC8" w:rsidRDefault="005C6CC8" w:rsidP="005C6CC8">
      <w:r>
        <w:t>Please consider my concerns when weighing your decision. These concerns weigh</w:t>
      </w:r>
      <w:r w:rsidR="009642C7">
        <w:t xml:space="preserve"> heavily</w:t>
      </w:r>
      <w:bookmarkStart w:id="0" w:name="_GoBack"/>
      <w:bookmarkEnd w:id="0"/>
      <w:r>
        <w:t xml:space="preserve"> on me daily.</w:t>
      </w:r>
    </w:p>
    <w:p w:rsidR="005C6CC8" w:rsidRDefault="007A1F39" w:rsidP="005C6CC8">
      <w:r>
        <w:t xml:space="preserve">Warm </w:t>
      </w:r>
      <w:r w:rsidR="005C6CC8">
        <w:t>regards</w:t>
      </w:r>
    </w:p>
    <w:p w:rsidR="005C6CC8" w:rsidRDefault="005C6CC8" w:rsidP="005C6CC8">
      <w:r>
        <w:t>Alan Wiesbrook</w:t>
      </w:r>
    </w:p>
    <w:sectPr w:rsidR="005C6CC8">
      <w:footerReference w:type="default" r:id="rId8"/>
      <w:pgSz w:w="12240" w:h="15840" w:code="1"/>
      <w:pgMar w:top="2736" w:right="1080" w:bottom="1080" w:left="108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F39" w:rsidRDefault="007A1F39">
      <w:pPr>
        <w:spacing w:before="0" w:after="0" w:line="240" w:lineRule="auto"/>
      </w:pPr>
      <w:r>
        <w:separator/>
      </w:r>
    </w:p>
  </w:endnote>
  <w:endnote w:type="continuationSeparator" w:id="0">
    <w:p w:rsidR="007A1F39" w:rsidRDefault="007A1F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5DB" w:rsidRDefault="007A1F39">
    <w:pPr>
      <w:pStyle w:val="Foo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5C6CC8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F39" w:rsidRDefault="007A1F39">
      <w:pPr>
        <w:spacing w:before="0" w:after="0" w:line="240" w:lineRule="auto"/>
      </w:pPr>
      <w:r>
        <w:separator/>
      </w:r>
    </w:p>
  </w:footnote>
  <w:footnote w:type="continuationSeparator" w:id="0">
    <w:p w:rsidR="007A1F39" w:rsidRDefault="007A1F39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35B"/>
    <w:rsid w:val="000C635B"/>
    <w:rsid w:val="00111185"/>
    <w:rsid w:val="00357CB1"/>
    <w:rsid w:val="00367800"/>
    <w:rsid w:val="004825DB"/>
    <w:rsid w:val="005A5A5F"/>
    <w:rsid w:val="005C6CC8"/>
    <w:rsid w:val="007A1F39"/>
    <w:rsid w:val="00874DF7"/>
    <w:rsid w:val="009642C7"/>
    <w:rsid w:val="00A338E9"/>
    <w:rsid w:val="00AF3DE8"/>
    <w:rsid w:val="00AF51D1"/>
    <w:rsid w:val="00B61C65"/>
    <w:rsid w:val="00BA1309"/>
    <w:rsid w:val="00F46750"/>
    <w:rsid w:val="00F51507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A12CEBF-DDEC-4894-84C8-575DE0CDD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lang w:val="en-US" w:eastAsia="ja-JP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kern w:val="20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pPr>
      <w:pageBreakBefore/>
      <w:spacing w:before="0" w:after="360" w:line="240" w:lineRule="auto"/>
      <w:ind w:left="-360" w:right="-360"/>
      <w:outlineLvl w:val="0"/>
    </w:pPr>
    <w:rPr>
      <w:rFonts w:asciiTheme="majorHAnsi" w:eastAsiaTheme="majorEastAsia" w:hAnsiTheme="majorHAnsi" w:cstheme="majorBidi"/>
      <w:sz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60" w:line="240" w:lineRule="auto"/>
      <w:outlineLvl w:val="1"/>
    </w:pPr>
    <w:rPr>
      <w:rFonts w:asciiTheme="majorHAnsi" w:eastAsiaTheme="majorEastAsia" w:hAnsiTheme="majorHAnsi" w:cstheme="majorBidi"/>
      <w:caps/>
      <w:color w:val="577188" w:themeColor="accent1" w:themeShade="BF"/>
      <w:sz w:val="24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E97AD" w:themeColor="accent1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E97A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kern w:val="20"/>
    </w:rPr>
  </w:style>
  <w:style w:type="paragraph" w:styleId="Footer">
    <w:name w:val="footer"/>
    <w:basedOn w:val="Normal"/>
    <w:link w:val="FooterChar"/>
    <w:uiPriority w:val="99"/>
    <w:unhideWhenUsed/>
    <w:qFormat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FooterChar">
    <w:name w:val="Footer Char"/>
    <w:basedOn w:val="DefaultParagraphFont"/>
    <w:link w:val="Footer"/>
    <w:uiPriority w:val="99"/>
    <w:rPr>
      <w:kern w:val="2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kern w:val="20"/>
      <w:sz w:val="36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color w:val="577188" w:themeColor="accent1" w:themeShade="BF"/>
      <w:kern w:val="20"/>
      <w:sz w:val="24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7E97AD" w:themeColor="accent1"/>
      <w:kern w:val="20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7E97AD" w:themeColor="accent1"/>
      <w:kern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394B5A" w:themeColor="accent1" w:themeShade="7F"/>
      <w:kern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394B5A" w:themeColor="accent1" w:themeShade="7F"/>
      <w:kern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table" w:customStyle="1" w:styleId="LetterheadTable">
    <w:name w:val="Letterhead Table"/>
    <w:basedOn w:val="TableNormal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table" w:customStyle="1" w:styleId="FinancialTable">
    <w:name w:val="Financial Table"/>
    <w:basedOn w:val="TableNormal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paragraph" w:styleId="Date">
    <w:name w:val="Date"/>
    <w:basedOn w:val="Normal"/>
    <w:next w:val="Normal"/>
    <w:link w:val="DateChar"/>
    <w:uiPriority w:val="1"/>
    <w:qFormat/>
    <w:pPr>
      <w:spacing w:before="1200" w:after="360"/>
    </w:pPr>
    <w:rPr>
      <w:rFonts w:asciiTheme="majorHAnsi" w:eastAsiaTheme="majorEastAsia" w:hAnsiTheme="majorHAnsi" w:cstheme="majorBidi"/>
      <w:caps/>
      <w:color w:val="577188" w:themeColor="accent1" w:themeShade="BF"/>
    </w:rPr>
  </w:style>
  <w:style w:type="character" w:customStyle="1" w:styleId="DateChar">
    <w:name w:val="Date Char"/>
    <w:basedOn w:val="DefaultParagraphFont"/>
    <w:link w:val="Date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</w:rPr>
  </w:style>
  <w:style w:type="paragraph" w:customStyle="1" w:styleId="Recipient">
    <w:name w:val="Recipient"/>
    <w:basedOn w:val="Normal"/>
    <w:qFormat/>
    <w:pPr>
      <w:spacing w:after="40"/>
    </w:pPr>
    <w:rPr>
      <w:b/>
      <w:bCs/>
    </w:rPr>
  </w:style>
  <w:style w:type="paragraph" w:styleId="Salutation">
    <w:name w:val="Salutation"/>
    <w:basedOn w:val="Normal"/>
    <w:next w:val="Normal"/>
    <w:link w:val="SalutationChar"/>
    <w:uiPriority w:val="1"/>
    <w:unhideWhenUsed/>
    <w:qFormat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1"/>
    <w:rPr>
      <w:kern w:val="20"/>
    </w:rPr>
  </w:style>
  <w:style w:type="paragraph" w:styleId="Closing">
    <w:name w:val="Closing"/>
    <w:basedOn w:val="Normal"/>
    <w:link w:val="ClosingChar"/>
    <w:uiPriority w:val="1"/>
    <w:unhideWhenUsed/>
    <w:qFormat/>
    <w:pPr>
      <w:spacing w:before="480"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1"/>
    <w:rPr>
      <w:kern w:val="20"/>
    </w:rPr>
  </w:style>
  <w:style w:type="paragraph" w:styleId="Signature">
    <w:name w:val="Signature"/>
    <w:basedOn w:val="Normal"/>
    <w:link w:val="SignatureChar"/>
    <w:uiPriority w:val="1"/>
    <w:unhideWhenUsed/>
    <w:qFormat/>
    <w:rPr>
      <w:b/>
      <w:bCs/>
    </w:rPr>
  </w:style>
  <w:style w:type="character" w:customStyle="1" w:styleId="SignatureChar">
    <w:name w:val="Signature Char"/>
    <w:basedOn w:val="DefaultParagraphFont"/>
    <w:link w:val="Signature"/>
    <w:uiPriority w:val="1"/>
    <w:rPr>
      <w:b/>
      <w:bCs/>
      <w:kern w:val="20"/>
    </w:rPr>
  </w:style>
  <w:style w:type="paragraph" w:styleId="Title">
    <w:name w:val="Title"/>
    <w:basedOn w:val="Normal"/>
    <w:next w:val="Normal"/>
    <w:link w:val="TitleChar"/>
    <w:uiPriority w:val="1"/>
    <w:qFormat/>
    <w:pPr>
      <w:spacing w:after="480"/>
    </w:pPr>
    <w:rPr>
      <w:rFonts w:asciiTheme="majorHAnsi" w:eastAsiaTheme="majorEastAsia" w:hAnsiTheme="majorHAnsi" w:cstheme="majorBidi"/>
      <w:caps/>
      <w:color w:val="577188" w:themeColor="accent1" w:themeShade="BF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CC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CC8"/>
    <w:rPr>
      <w:rFonts w:ascii="Segoe UI" w:hAnsi="Segoe UI" w:cs="Segoe UI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in\AppData\Roaming\Microsoft\Templates\Letterhead%20(Timeless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367D1889F7946AFBF92DCD503126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7F6AF-1E43-4B68-AD01-A772CA3BF9B5}"/>
      </w:docPartPr>
      <w:docPartBody>
        <w:p w:rsidR="00000000" w:rsidRDefault="00A55061">
          <w:pPr>
            <w:pStyle w:val="F367D1889F7946AFBF92DCD503126BC5"/>
          </w:pPr>
          <w:r>
            <w:t>Click Here to Select A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061"/>
    <w:rsid w:val="00A5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367D1889F7946AFBF92DCD503126BC5">
    <w:name w:val="F367D1889F7946AFBF92DCD503126BC5"/>
  </w:style>
  <w:style w:type="paragraph" w:customStyle="1" w:styleId="764662F0E04545D0A35A15044A613F75">
    <w:name w:val="764662F0E04545D0A35A15044A613F75"/>
  </w:style>
  <w:style w:type="paragraph" w:customStyle="1" w:styleId="D4975078B7134F309C284B876D73239B">
    <w:name w:val="D4975078B7134F309C284B876D73239B"/>
  </w:style>
  <w:style w:type="paragraph" w:customStyle="1" w:styleId="8E72B415E35D4DF9AADF1B7B43D54C6D">
    <w:name w:val="8E72B415E35D4DF9AADF1B7B43D54C6D"/>
  </w:style>
  <w:style w:type="paragraph" w:customStyle="1" w:styleId="3477535A233343F6B5FAD58E7D2A0465">
    <w:name w:val="3477535A233343F6B5FAD58E7D2A0465"/>
  </w:style>
  <w:style w:type="paragraph" w:customStyle="1" w:styleId="269AE8AF0B384F2EAD15B17394B29696">
    <w:name w:val="269AE8AF0B384F2EAD15B17394B29696"/>
  </w:style>
  <w:style w:type="paragraph" w:customStyle="1" w:styleId="A5BE06F2698643728100956D3BD41C78">
    <w:name w:val="A5BE06F2698643728100956D3BD41C78"/>
  </w:style>
  <w:style w:type="paragraph" w:customStyle="1" w:styleId="C4A13116CECC4936947CE973D82A461C">
    <w:name w:val="C4A13116CECC4936947CE973D82A461C"/>
  </w:style>
  <w:style w:type="paragraph" w:customStyle="1" w:styleId="77B9EB161E6C4943854496BF02A7A9E6">
    <w:name w:val="77B9EB161E6C4943854496BF02A7A9E6"/>
  </w:style>
  <w:style w:type="paragraph" w:customStyle="1" w:styleId="70CA5135EA3E43D4B9D703719654AA24">
    <w:name w:val="70CA5135EA3E43D4B9D703719654AA24"/>
  </w:style>
  <w:style w:type="paragraph" w:customStyle="1" w:styleId="013EC2C3EFFB4565BE4E7C1455A73161">
    <w:name w:val="013EC2C3EFFB4565BE4E7C1455A73161"/>
  </w:style>
  <w:style w:type="paragraph" w:customStyle="1" w:styleId="ECE6461D73B842DE9636CE80861EFBA6">
    <w:name w:val="ECE6461D73B842DE9636CE80861EFBA6"/>
  </w:style>
  <w:style w:type="paragraph" w:customStyle="1" w:styleId="AE11378459534749BF791B91E0F44196">
    <w:name w:val="AE11378459534749BF791B91E0F441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Props1.xml><?xml version="1.0" encoding="utf-8"?>
<ds:datastoreItem xmlns:ds="http://schemas.openxmlformats.org/officeDocument/2006/customXml" ds:itemID="{E1BC2AC5-D34F-4736-8C3D-EAEC9ABE5C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(Timeless design)</Template>
  <TotalTime>159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 wiesbrook</dc:creator>
  <cp:keywords/>
  <cp:lastModifiedBy>kristin wiesbrook</cp:lastModifiedBy>
  <cp:revision>2</cp:revision>
  <cp:lastPrinted>2016-05-01T04:12:00Z</cp:lastPrinted>
  <dcterms:created xsi:type="dcterms:W3CDTF">2016-05-01T01:21:00Z</dcterms:created>
  <dcterms:modified xsi:type="dcterms:W3CDTF">2016-05-01T04:21:00Z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TC028350569991</vt:lpwstr>
  </property>
</Properties>
</file>